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A3B65" w14:textId="77777777" w:rsidR="003501DA" w:rsidRDefault="008663B2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  <w:r>
        <w:rPr>
          <w:rFonts w:ascii="標楷體" w:eastAsia="標楷體" w:hAnsi="標楷體"/>
          <w:color w:val="000000"/>
          <w:sz w:val="40"/>
          <w:szCs w:val="40"/>
        </w:rPr>
        <w:t>國教署原</w:t>
      </w:r>
      <w:proofErr w:type="gramStart"/>
      <w:r>
        <w:rPr>
          <w:rFonts w:ascii="標楷體" w:eastAsia="標楷體" w:hAnsi="標楷體"/>
          <w:color w:val="000000"/>
          <w:sz w:val="40"/>
          <w:szCs w:val="40"/>
        </w:rPr>
        <w:t>特</w:t>
      </w:r>
      <w:proofErr w:type="gramEnd"/>
      <w:r>
        <w:rPr>
          <w:rFonts w:ascii="標楷體" w:eastAsia="標楷體" w:hAnsi="標楷體"/>
          <w:color w:val="000000"/>
          <w:sz w:val="40"/>
          <w:szCs w:val="40"/>
        </w:rPr>
        <w:t>組（原民特教組特殊教育科）商借教師簡歷表</w:t>
      </w:r>
    </w:p>
    <w:p w14:paraId="3285847C" w14:textId="77777777" w:rsidR="003501DA" w:rsidRDefault="003501DA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14:paraId="47384703" w14:textId="77777777" w:rsidR="003501DA" w:rsidRDefault="008663B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一、個人基本資料：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257"/>
        <w:gridCol w:w="1955"/>
        <w:gridCol w:w="1043"/>
        <w:gridCol w:w="2456"/>
      </w:tblGrid>
      <w:tr w:rsidR="003501DA" w14:paraId="5A74E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9203F" w14:textId="77777777" w:rsidR="003501DA" w:rsidRDefault="003501DA">
            <w:pPr>
              <w:pStyle w:val="Textbody"/>
              <w:widowControl/>
              <w:jc w:val="center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26E8C7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BCF69B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4D69C1" w14:textId="77777777" w:rsidR="003501DA" w:rsidRDefault="008663B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EFBF6" w14:textId="77777777" w:rsidR="003501DA" w:rsidRDefault="008663B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主任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組長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教師</w:t>
            </w:r>
          </w:p>
        </w:tc>
      </w:tr>
      <w:tr w:rsidR="003501DA" w14:paraId="20A11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CD0FA2" w14:textId="77777777" w:rsidR="003501DA" w:rsidRDefault="003501DA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DD9065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名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F944AA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BFCA9" w14:textId="77777777" w:rsidR="003501DA" w:rsidRDefault="008663B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89D23" w14:textId="77777777" w:rsidR="003501DA" w:rsidRDefault="008663B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女</w:t>
            </w:r>
          </w:p>
        </w:tc>
      </w:tr>
      <w:tr w:rsidR="003501DA" w14:paraId="17FAA0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E2BFC" w14:textId="77777777" w:rsidR="003501DA" w:rsidRDefault="003501DA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DA3DBC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7F3150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37FA4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4652F" w14:textId="77777777" w:rsidR="003501DA" w:rsidRDefault="003501DA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3501DA" w14:paraId="2148B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2812A" w14:textId="77777777" w:rsidR="003501DA" w:rsidRDefault="003501DA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1CED8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792336" w14:textId="77777777" w:rsidR="003501DA" w:rsidRDefault="003501DA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3501DA" w14:paraId="766173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1F8378" w14:textId="77777777" w:rsidR="003501DA" w:rsidRDefault="003501DA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38397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BE80A" w14:textId="77777777" w:rsidR="003501DA" w:rsidRDefault="008663B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M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            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H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</w:p>
        </w:tc>
      </w:tr>
    </w:tbl>
    <w:p w14:paraId="138EE06D" w14:textId="77777777" w:rsidR="003501DA" w:rsidRDefault="008663B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二、學歷：</w:t>
      </w:r>
    </w:p>
    <w:tbl>
      <w:tblPr>
        <w:tblW w:w="828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34"/>
      </w:tblGrid>
      <w:tr w:rsidR="003501DA" w14:paraId="4EEF506A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47369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C7DBA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院系科組別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028B4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起訖時間</w:t>
            </w:r>
          </w:p>
          <w:p w14:paraId="26665CF4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  <w:p w14:paraId="4008D522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E540AF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畢（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肄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）業</w:t>
            </w:r>
          </w:p>
        </w:tc>
      </w:tr>
      <w:tr w:rsidR="003501DA" w14:paraId="7E3F91E0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CE05A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67C17A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762490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65677A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501DA" w14:paraId="19308746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C476B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CB641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8A20D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D764E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501DA" w14:paraId="5509E8FD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24259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839D5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F70A0" w14:textId="77777777" w:rsidR="003501DA" w:rsidRDefault="003501DA">
            <w:pPr>
              <w:pStyle w:val="Textbody"/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A09892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83C047A" w14:textId="77777777" w:rsidR="003501DA" w:rsidRDefault="008663B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三、經歷：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18"/>
      </w:tblGrid>
      <w:tr w:rsidR="003501DA" w14:paraId="3568F58C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84C2F8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8674E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DFF28E" w14:textId="77777777" w:rsidR="003501DA" w:rsidRDefault="008663B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3501DA" w14:paraId="4B59D5F0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A0CC09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C03662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F32186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501DA" w14:paraId="08ADCF03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71443C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388CA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B382CD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501DA" w14:paraId="440A954B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B6615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B7EBBF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DC0076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501DA" w14:paraId="2C9C1376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0E43B2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8019E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72F133" w14:textId="77777777" w:rsidR="003501DA" w:rsidRDefault="003501D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AA358DA" w14:textId="77777777" w:rsidR="003501DA" w:rsidRDefault="008663B2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四、專長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或證照</w:t>
      </w:r>
      <w:r>
        <w:rPr>
          <w:rFonts w:ascii="標楷體" w:eastAsia="標楷體" w:hAnsi="標楷體"/>
        </w:rPr>
        <w:t>)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3501DA" w14:paraId="0AEA242A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948BDE" w14:textId="77777777" w:rsidR="003501DA" w:rsidRDefault="008663B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6BA69" w14:textId="77777777" w:rsidR="003501DA" w:rsidRDefault="008663B2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3501DA" w14:paraId="187CE92F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A26D0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2FE550" w14:textId="77777777" w:rsidR="003501DA" w:rsidRDefault="003501DA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3501DA" w14:paraId="0DF767FB" w14:textId="77777777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A6F9E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8B513" w14:textId="77777777" w:rsidR="003501DA" w:rsidRDefault="003501DA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3501DA" w14:paraId="363BBE7A" w14:textId="77777777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5CC5FF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4C238" w14:textId="77777777" w:rsidR="003501DA" w:rsidRDefault="003501DA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</w:tbl>
    <w:p w14:paraId="2D0729F6" w14:textId="77777777" w:rsidR="003501DA" w:rsidRDefault="008663B2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五、特殊事蹟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3501DA" w14:paraId="23A39145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17B77" w14:textId="77777777" w:rsidR="003501DA" w:rsidRDefault="008663B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A4772" w14:textId="77777777" w:rsidR="003501DA" w:rsidRDefault="008663B2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3501DA" w14:paraId="756647F4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8C807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EE84B7" w14:textId="77777777" w:rsidR="003501DA" w:rsidRDefault="003501DA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3501DA" w14:paraId="4093742E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E355EC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4295B" w14:textId="77777777" w:rsidR="003501DA" w:rsidRDefault="003501DA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3501DA" w14:paraId="491EB09C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CE6BE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D05A6" w14:textId="77777777" w:rsidR="003501DA" w:rsidRDefault="003501DA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3501DA" w14:paraId="6B4CEA98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A1B87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ECF21" w14:textId="77777777" w:rsidR="003501DA" w:rsidRDefault="003501DA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3501DA" w14:paraId="14033EFF" w14:textId="77777777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0BF9C" w14:textId="77777777" w:rsidR="003501DA" w:rsidRDefault="003501DA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5376D9" w14:textId="77777777" w:rsidR="003501DA" w:rsidRDefault="003501DA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14:paraId="5B948B9C" w14:textId="77777777" w:rsidR="003501DA" w:rsidRDefault="003501DA">
      <w:pPr>
        <w:pStyle w:val="a3"/>
        <w:ind w:left="0"/>
        <w:rPr>
          <w:rFonts w:ascii="標楷體" w:eastAsia="標楷體" w:hAnsi="標楷體"/>
        </w:rPr>
      </w:pPr>
    </w:p>
    <w:p w14:paraId="6CBCCABE" w14:textId="77777777" w:rsidR="003501DA" w:rsidRDefault="003501DA">
      <w:pPr>
        <w:pStyle w:val="a3"/>
        <w:ind w:left="0"/>
        <w:rPr>
          <w:rFonts w:ascii="標楷體" w:eastAsia="標楷體" w:hAnsi="標楷體"/>
        </w:rPr>
      </w:pPr>
    </w:p>
    <w:p w14:paraId="21BACA85" w14:textId="77777777" w:rsidR="003501DA" w:rsidRDefault="003501DA">
      <w:pPr>
        <w:pStyle w:val="a3"/>
        <w:ind w:left="0"/>
        <w:rPr>
          <w:rFonts w:ascii="標楷體" w:eastAsia="標楷體" w:hAnsi="標楷體"/>
        </w:rPr>
      </w:pPr>
    </w:p>
    <w:p w14:paraId="15F80E96" w14:textId="77777777" w:rsidR="003501DA" w:rsidRDefault="003501DA">
      <w:pPr>
        <w:pStyle w:val="a3"/>
        <w:ind w:left="0"/>
        <w:rPr>
          <w:rFonts w:ascii="標楷體" w:eastAsia="標楷體" w:hAnsi="標楷體"/>
        </w:rPr>
      </w:pPr>
    </w:p>
    <w:p w14:paraId="685441CB" w14:textId="77777777" w:rsidR="003501DA" w:rsidRDefault="008663B2">
      <w:pPr>
        <w:pStyle w:val="a3"/>
        <w:ind w:left="0"/>
      </w:pPr>
      <w:r>
        <w:rPr>
          <w:rFonts w:ascii="標楷體" w:eastAsia="標楷體" w:hAnsi="標楷體"/>
        </w:rPr>
        <w:t>六、</w:t>
      </w:r>
      <w:r>
        <w:rPr>
          <w:rFonts w:ascii="標楷體" w:eastAsia="標楷體" w:hAnsi="標楷體"/>
          <w:color w:val="000000"/>
        </w:rPr>
        <w:t>自傳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約</w:t>
      </w:r>
      <w:r>
        <w:rPr>
          <w:rFonts w:ascii="標楷體" w:eastAsia="標楷體" w:hAnsi="標楷體"/>
          <w:color w:val="000000"/>
        </w:rPr>
        <w:t>600</w:t>
      </w:r>
      <w:r>
        <w:rPr>
          <w:rFonts w:ascii="標楷體" w:eastAsia="標楷體" w:hAnsi="標楷體"/>
          <w:color w:val="000000"/>
        </w:rPr>
        <w:t>字</w:t>
      </w:r>
      <w:r>
        <w:rPr>
          <w:rFonts w:ascii="標楷體" w:eastAsia="標楷體" w:hAnsi="標楷體"/>
          <w:color w:val="000000"/>
        </w:rPr>
        <w:t>)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2"/>
      </w:tblGrid>
      <w:tr w:rsidR="003501DA" w14:paraId="40F84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6CF685" w14:textId="77777777" w:rsidR="003501DA" w:rsidRDefault="008663B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　　</w:t>
            </w:r>
          </w:p>
          <w:p w14:paraId="063A03C4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7AAF398F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2F402E78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C436D76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1CB26BA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799985C2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1AD5BAA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2A249B9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6F30430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3F4984E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2983AD46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B9B0E1A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678D3B6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245EC5E9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2DB387C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0F12D9C5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139238B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815888D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D246922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8E20403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1C0A595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69D0B56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11C8C3A7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E06963D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DBE8152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073F47D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0B77471D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79EFE5FE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035745E7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6214F83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06F42EF5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0BA22BA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FD31C79" w14:textId="77777777" w:rsidR="003501DA" w:rsidRDefault="003501D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F825C17" w14:textId="77777777" w:rsidR="003501DA" w:rsidRDefault="003501DA">
      <w:pPr>
        <w:pStyle w:val="Textbody"/>
        <w:spacing w:line="400" w:lineRule="exact"/>
      </w:pPr>
    </w:p>
    <w:sectPr w:rsidR="003501DA">
      <w:pgSz w:w="11906" w:h="16838"/>
      <w:pgMar w:top="719" w:right="1800" w:bottom="53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E2A8C" w14:textId="77777777" w:rsidR="008663B2" w:rsidRDefault="008663B2">
      <w:r>
        <w:separator/>
      </w:r>
    </w:p>
  </w:endnote>
  <w:endnote w:type="continuationSeparator" w:id="0">
    <w:p w14:paraId="7D2D89D1" w14:textId="77777777" w:rsidR="008663B2" w:rsidRDefault="00866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802D5" w14:textId="77777777" w:rsidR="008663B2" w:rsidRDefault="008663B2">
      <w:r>
        <w:rPr>
          <w:color w:val="000000"/>
        </w:rPr>
        <w:separator/>
      </w:r>
    </w:p>
  </w:footnote>
  <w:footnote w:type="continuationSeparator" w:id="0">
    <w:p w14:paraId="325EFEF8" w14:textId="77777777" w:rsidR="008663B2" w:rsidRDefault="00866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501DA"/>
    <w:rsid w:val="003501DA"/>
    <w:rsid w:val="008663B2"/>
    <w:rsid w:val="00F7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5FEBB"/>
  <w15:docId w15:val="{0652C5BA-1571-4ECD-B628-4723FDD3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spacing w:after="120"/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6">
    <w:name w:val="本文縮排 字元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subject/>
  <dc:creator>Jackey</dc:creator>
  <cp:lastModifiedBy>User</cp:lastModifiedBy>
  <cp:revision>2</cp:revision>
  <cp:lastPrinted>2017-04-11T08:58:00Z</cp:lastPrinted>
  <dcterms:created xsi:type="dcterms:W3CDTF">2024-06-24T06:40:00Z</dcterms:created>
  <dcterms:modified xsi:type="dcterms:W3CDTF">2024-06-24T06:40:00Z</dcterms:modified>
</cp:coreProperties>
</file>